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0C40" w14:textId="77777777" w:rsidR="00941EC1" w:rsidRPr="00E902C8" w:rsidRDefault="00941EC1" w:rsidP="00941EC1">
      <w:pPr>
        <w:tabs>
          <w:tab w:val="left" w:pos="3600"/>
        </w:tabs>
        <w:spacing w:before="660" w:after="60" w:line="420" w:lineRule="exact"/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9BA728E" wp14:editId="60C99072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35852" cy="593725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2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  <w:t>บันทึกข้อความ</w:t>
      </w:r>
    </w:p>
    <w:p w14:paraId="64C6A633" w14:textId="32578C5B" w:rsidR="00941EC1" w:rsidRPr="00E902C8" w:rsidRDefault="00941EC1" w:rsidP="00941EC1">
      <w:pPr>
        <w:tabs>
          <w:tab w:val="left" w:pos="9000"/>
        </w:tabs>
        <w:rPr>
          <w:rFonts w:ascii="TH Sarabun New" w:hAnsi="TH Sarabun New" w:cs="TH Sarabun New"/>
          <w:noProof/>
          <w:sz w:val="32"/>
          <w:szCs w:val="32"/>
          <w:cs/>
        </w:rPr>
      </w:pP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262C04" w:rsidRPr="00E902C8">
        <w:rPr>
          <w:rFonts w:ascii="TH Sarabun New" w:hAnsi="TH Sarabun New" w:cs="TH Sarabun New"/>
          <w:sz w:val="32"/>
          <w:szCs w:val="32"/>
          <w:cs/>
        </w:rPr>
        <w:t xml:space="preserve">โรงเรียนบ้านแม่ทะ อำเภอแม่ทะ  จังหวัดลำปาง              </w:t>
      </w:r>
      <w:r w:rsidR="00262C04" w:rsidRPr="00E902C8">
        <w:rPr>
          <w:rFonts w:ascii="TH Sarabun New" w:hAnsi="TH Sarabun New" w:cs="TH Sarabun New"/>
          <w:noProof/>
          <w:sz w:val="32"/>
          <w:szCs w:val="32"/>
          <w:cs/>
        </w:rPr>
        <w:t xml:space="preserve">                    </w:t>
      </w:r>
    </w:p>
    <w:p w14:paraId="33E2E026" w14:textId="094E0F1A" w:rsidR="00941EC1" w:rsidRPr="00E902C8" w:rsidRDefault="00941EC1" w:rsidP="00941EC1">
      <w:pPr>
        <w:tabs>
          <w:tab w:val="left" w:pos="4500"/>
          <w:tab w:val="left" w:pos="9000"/>
        </w:tabs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3437A5" w:rsidRPr="00E902C8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วันที่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      </w:t>
      </w:r>
    </w:p>
    <w:p w14:paraId="21BDE1AE" w14:textId="3761DE8F" w:rsidR="00941EC1" w:rsidRPr="00E902C8" w:rsidRDefault="00941EC1" w:rsidP="00941EC1">
      <w:pPr>
        <w:pBdr>
          <w:bottom w:val="single" w:sz="6" w:space="1" w:color="auto"/>
        </w:pBdr>
        <w:tabs>
          <w:tab w:val="left" w:pos="9000"/>
        </w:tabs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7C7191" w:rsidRPr="00E902C8">
        <w:rPr>
          <w:rFonts w:ascii="TH Sarabun New" w:hAnsi="TH Sarabun New" w:cs="TH Sarabun New"/>
          <w:sz w:val="32"/>
          <w:szCs w:val="32"/>
          <w:cs/>
        </w:rPr>
        <w:t>ขอความเห็นชอบในการจัดซื้อ/จัดจ้าง</w:t>
      </w:r>
      <w:r w:rsidR="003437A5" w:rsidRPr="00E902C8">
        <w:rPr>
          <w:rFonts w:ascii="TH Sarabun New" w:hAnsi="TH Sarabun New" w:cs="TH Sarabun New"/>
          <w:sz w:val="32"/>
          <w:szCs w:val="32"/>
        </w:rPr>
        <w:t xml:space="preserve"> </w:t>
      </w:r>
    </w:p>
    <w:p w14:paraId="79FA6CDC" w14:textId="77777777" w:rsidR="00974D35" w:rsidRPr="00E902C8" w:rsidRDefault="00974D35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</w:p>
    <w:p w14:paraId="0C879BD1" w14:textId="3289E4FE" w:rsidR="00941EC1" w:rsidRPr="00E902C8" w:rsidRDefault="00941EC1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เรียน   ผู้อำนวยการ</w:t>
      </w:r>
      <w:r w:rsidR="003437A5" w:rsidRPr="00E902C8">
        <w:rPr>
          <w:rFonts w:ascii="TH Sarabun New" w:hAnsi="TH Sarabun New" w:cs="TH Sarabun New"/>
          <w:sz w:val="32"/>
          <w:szCs w:val="32"/>
          <w:cs/>
        </w:rPr>
        <w:t>โรงเรียนบ้าน</w:t>
      </w:r>
      <w:r w:rsidR="007C7191" w:rsidRPr="00E902C8">
        <w:rPr>
          <w:rFonts w:ascii="TH Sarabun New" w:hAnsi="TH Sarabun New" w:cs="TH Sarabun New"/>
          <w:sz w:val="32"/>
          <w:szCs w:val="32"/>
          <w:cs/>
        </w:rPr>
        <w:t>แม่ทะ</w:t>
      </w:r>
    </w:p>
    <w:p w14:paraId="3C0C350C" w14:textId="4456EBAD" w:rsidR="00CE54C1" w:rsidRPr="00E902C8" w:rsidRDefault="003437A5" w:rsidP="00974D35">
      <w:pPr>
        <w:spacing w:line="204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ด้วย</w:t>
      </w:r>
      <w:r w:rsidR="003703F8" w:rsidRPr="00E902C8">
        <w:rPr>
          <w:rFonts w:ascii="TH Sarabun New" w:hAnsi="TH Sarabun New" w:cs="TH Sarabun New"/>
          <w:sz w:val="32"/>
          <w:szCs w:val="32"/>
          <w:cs/>
        </w:rPr>
        <w:t>ฝ่าย</w:t>
      </w:r>
      <w:r w:rsidRPr="00E902C8">
        <w:rPr>
          <w:rFonts w:ascii="TH Sarabun New" w:hAnsi="TH Sarabun New" w:cs="TH Sarabun New"/>
          <w:sz w:val="32"/>
          <w:szCs w:val="32"/>
          <w:cs/>
        </w:rPr>
        <w:t>งาน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3B570F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6103C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</w:t>
      </w:r>
      <w:r w:rsidR="00D6103C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</w:t>
      </w:r>
      <w:r w:rsidR="007C7191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   </w:t>
      </w:r>
      <w:r w:rsidR="007C7191"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มีความ</w:t>
      </w:r>
      <w:r w:rsidR="007C7191" w:rsidRPr="00E902C8">
        <w:rPr>
          <w:rFonts w:ascii="TH Sarabun New" w:hAnsi="TH Sarabun New" w:cs="TH Sarabun New"/>
          <w:sz w:val="32"/>
          <w:szCs w:val="32"/>
          <w:cs/>
        </w:rPr>
        <w:t>ประสงค์ขอใช้เงิน</w:t>
      </w:r>
    </w:p>
    <w:p w14:paraId="586A82CE" w14:textId="1A507A3B" w:rsidR="007C7191" w:rsidRPr="00E902C8" w:rsidRDefault="007C7191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สำหรับ การจัดซื้อ – จัดจ้าง</w:t>
      </w:r>
      <w:r w:rsidR="00CE54C1" w:rsidRPr="00E902C8">
        <w:rPr>
          <w:rFonts w:ascii="TH Sarabun New" w:hAnsi="TH Sarabun New" w:cs="TH Sarabun New"/>
          <w:color w:val="FFFFFF" w:themeColor="background1"/>
          <w:sz w:val="32"/>
          <w:szCs w:val="32"/>
          <w:cs/>
        </w:rPr>
        <w:t>.</w:t>
      </w:r>
      <w:r w:rsidR="00CE54C1" w:rsidRPr="00E902C8">
        <w:rPr>
          <w:rFonts w:ascii="TH Sarabun New" w:hAnsi="TH Sarabun New" w:cs="TH Sarabun New"/>
          <w:sz w:val="32"/>
          <w:szCs w:val="32"/>
        </w:rPr>
        <w:t xml:space="preserve">  </w:t>
      </w:r>
    </w:p>
    <w:p w14:paraId="44FA2520" w14:textId="3ECE06C5" w:rsidR="007C7191" w:rsidRPr="00E902C8" w:rsidRDefault="007C7191" w:rsidP="00974D35">
      <w:pPr>
        <w:spacing w:line="204" w:lineRule="auto"/>
        <w:ind w:right="-289"/>
        <w:rPr>
          <w:rFonts w:ascii="TH Sarabun New" w:hAnsi="TH Sarabun New" w:cs="TH Sarabun New"/>
          <w:sz w:val="32"/>
          <w:szCs w:val="32"/>
          <w:u w:val="dotted"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2C47E1" wp14:editId="43EAFB32">
                <wp:simplePos x="0" y="0"/>
                <wp:positionH relativeFrom="column">
                  <wp:posOffset>2846705</wp:posOffset>
                </wp:positionH>
                <wp:positionV relativeFrom="paragraph">
                  <wp:posOffset>18415</wp:posOffset>
                </wp:positionV>
                <wp:extent cx="137795" cy="127000"/>
                <wp:effectExtent l="0" t="0" r="14605" b="254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4CD27" id="สี่เหลี่ยมผืนผ้า 7" o:spid="_x0000_s1026" style="position:absolute;margin-left:224.15pt;margin-top:1.45pt;width:10.85pt;height:10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OF0QIAANs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9C9CA8" wp14:editId="3AD920D5">
                <wp:simplePos x="0" y="0"/>
                <wp:positionH relativeFrom="column">
                  <wp:posOffset>1666388</wp:posOffset>
                </wp:positionH>
                <wp:positionV relativeFrom="paragraph">
                  <wp:posOffset>18415</wp:posOffset>
                </wp:positionV>
                <wp:extent cx="137795" cy="127000"/>
                <wp:effectExtent l="0" t="0" r="14605" b="254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EE859" id="สี่เหลี่ยมผืนผ้า 6" o:spid="_x0000_s1026" style="position:absolute;margin-left:131.2pt;margin-top:1.45pt;width:10.85pt;height:10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72878F" wp14:editId="6330BF4E">
                <wp:simplePos x="0" y="0"/>
                <wp:positionH relativeFrom="column">
                  <wp:posOffset>706460</wp:posOffset>
                </wp:positionH>
                <wp:positionV relativeFrom="paragraph">
                  <wp:posOffset>15240</wp:posOffset>
                </wp:positionV>
                <wp:extent cx="137795" cy="127000"/>
                <wp:effectExtent l="0" t="0" r="14605" b="2540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BA92A" id="สี่เหลี่ยมผืนผ้า 1" o:spid="_x0000_s1026" style="position:absolute;margin-left:55.65pt;margin-top:1.2pt;width:10.85pt;height:10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BO0AIAANs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ประเภท  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เงินอุดหนุน  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เงินงบประมาณ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   เงินอื่นๆ</w:t>
      </w:r>
      <w:r w:rsidR="00A543CE">
        <w:rPr>
          <w:rFonts w:ascii="TH Sarabun New" w:hAnsi="TH Sarabun New" w:cs="TH Sarabun New"/>
          <w:sz w:val="32"/>
          <w:szCs w:val="32"/>
        </w:rPr>
        <w:t>…………………………………………………………..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543CE">
        <w:rPr>
          <w:rFonts w:ascii="TH Sarabun New" w:hAnsi="TH Sarabun New" w:cs="TH Sarabun New"/>
          <w:sz w:val="32"/>
          <w:szCs w:val="32"/>
        </w:rPr>
        <w:br/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            </w:t>
      </w:r>
      <w:r w:rsidRPr="00E902C8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2F3507EB" w14:textId="79495835" w:rsidR="00D6103C" w:rsidRPr="00E902C8" w:rsidRDefault="00CE54C1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เพื่อใช้ใน</w:t>
      </w:r>
      <w:r w:rsidR="003437A5" w:rsidRPr="00E902C8">
        <w:rPr>
          <w:rFonts w:ascii="TH Sarabun New" w:hAnsi="TH Sarabun New" w:cs="TH Sarabun New"/>
          <w:sz w:val="32"/>
          <w:szCs w:val="32"/>
          <w:cs/>
        </w:rPr>
        <w:t xml:space="preserve">กิจกรรม </w:t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3B570F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                   </w:t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5D2E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</w:t>
      </w:r>
      <w:r w:rsidR="00D6103C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</w:t>
      </w:r>
      <w:r w:rsidR="00FC5D2E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FC5D2E" w:rsidRPr="00E902C8">
        <w:rPr>
          <w:rFonts w:ascii="TH Sarabun New" w:hAnsi="TH Sarabun New" w:cs="TH Sarabun New"/>
          <w:color w:val="FFFFFF" w:themeColor="background1"/>
          <w:sz w:val="32"/>
          <w:szCs w:val="32"/>
          <w:cs/>
        </w:rPr>
        <w:t>.</w:t>
      </w:r>
      <w:r w:rsidR="00FC5D2E" w:rsidRPr="00E902C8">
        <w:rPr>
          <w:rFonts w:ascii="TH Sarabun New" w:hAnsi="TH Sarabun New" w:cs="TH Sarabun New"/>
          <w:sz w:val="32"/>
          <w:szCs w:val="32"/>
        </w:rPr>
        <w:t xml:space="preserve">  </w:t>
      </w:r>
    </w:p>
    <w:p w14:paraId="418DF98F" w14:textId="51FF6494" w:rsidR="00EE1393" w:rsidRPr="00E902C8" w:rsidRDefault="00EE1393" w:rsidP="00974D35">
      <w:pPr>
        <w:spacing w:line="204" w:lineRule="auto"/>
        <w:ind w:left="345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1F402" wp14:editId="67144094">
                <wp:simplePos x="0" y="0"/>
                <wp:positionH relativeFrom="column">
                  <wp:posOffset>7354</wp:posOffset>
                </wp:positionH>
                <wp:positionV relativeFrom="paragraph">
                  <wp:posOffset>239366</wp:posOffset>
                </wp:positionV>
                <wp:extent cx="137795" cy="127000"/>
                <wp:effectExtent l="0" t="0" r="14605" b="254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B378C" id="สี่เหลี่ยมผืนผ้า 9" o:spid="_x0000_s1026" style="position:absolute;margin-left:.6pt;margin-top:18.85pt;width:10.85pt;height:1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" fillcolor="white [3212]" strokecolor="black [3213]" strokeweight=".25pt"/>
            </w:pict>
          </mc:Fallback>
        </mc:AlternateContent>
      </w:r>
      <w:r w:rsidR="007C7191"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DF44E4" wp14:editId="276296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795" cy="127000"/>
                <wp:effectExtent l="0" t="0" r="14605" b="254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44692" id="สี่เหลี่ยมผืนผ้า 8" o:spid="_x0000_s1026" style="position:absolute;margin-left:0;margin-top:0;width:10.85pt;height:10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" fillcolor="white [3212]" strokecolor="black [3213]" strokeweight=".25pt"/>
            </w:pict>
          </mc:Fallback>
        </mc:AlternateContent>
      </w:r>
      <w:r w:rsidR="007C7191" w:rsidRPr="00E902C8">
        <w:rPr>
          <w:rFonts w:ascii="TH Sarabun New" w:hAnsi="TH Sarabun New" w:cs="TH Sarabun New"/>
          <w:sz w:val="32"/>
          <w:szCs w:val="32"/>
          <w:cs/>
        </w:rPr>
        <w:t>ตามแผนปฏิบัติงาน งาน/</w:t>
      </w:r>
      <w:r w:rsidR="007C7191" w:rsidRPr="00E902C8">
        <w:rPr>
          <w:rFonts w:ascii="TH Sarabun New" w:hAnsi="TH Sarabun New" w:cs="TH Sarabun New"/>
          <w:sz w:val="32"/>
          <w:szCs w:val="32"/>
        </w:rPr>
        <w:t xml:space="preserve"> </w:t>
      </w:r>
      <w:r w:rsidR="00D6103C" w:rsidRPr="00E902C8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="003703F8" w:rsidRPr="00E902C8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</w:t>
      </w:r>
      <w:r w:rsidR="00E902C8">
        <w:rPr>
          <w:rFonts w:ascii="TH Sarabun New" w:hAnsi="TH Sarabun New" w:cs="TH Sarabun New"/>
          <w:sz w:val="32"/>
          <w:szCs w:val="32"/>
        </w:rPr>
        <w:t>......</w:t>
      </w:r>
      <w:r w:rsidR="003703F8" w:rsidRPr="00E902C8">
        <w:rPr>
          <w:rFonts w:ascii="TH Sarabun New" w:hAnsi="TH Sarabun New" w:cs="TH Sarabun New"/>
          <w:sz w:val="32"/>
          <w:szCs w:val="32"/>
          <w:cs/>
        </w:rPr>
        <w:t>..</w:t>
      </w:r>
      <w:r w:rsidR="00E902C8">
        <w:rPr>
          <w:rFonts w:ascii="TH Sarabun New" w:hAnsi="TH Sarabun New" w:cs="TH Sarabun New"/>
          <w:sz w:val="32"/>
          <w:szCs w:val="32"/>
        </w:rPr>
        <w:t>.</w:t>
      </w:r>
      <w:r w:rsidR="003703F8" w:rsidRPr="00E902C8">
        <w:rPr>
          <w:rFonts w:ascii="TH Sarabun New" w:hAnsi="TH Sarabun New" w:cs="TH Sarabun New"/>
          <w:sz w:val="32"/>
          <w:szCs w:val="32"/>
          <w:cs/>
        </w:rPr>
        <w:t>..</w:t>
      </w:r>
      <w:r w:rsidR="00D6103C"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2981"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902C8">
        <w:rPr>
          <w:rFonts w:ascii="TH Sarabun New" w:hAnsi="TH Sarabun New" w:cs="TH Sarabun New"/>
          <w:sz w:val="32"/>
          <w:szCs w:val="32"/>
          <w:cs/>
        </w:rPr>
        <w:t>อื่</w:t>
      </w:r>
      <w:r w:rsidR="003703F8" w:rsidRPr="00E902C8">
        <w:rPr>
          <w:rFonts w:ascii="TH Sarabun New" w:hAnsi="TH Sarabun New" w:cs="TH Sarabun New"/>
          <w:sz w:val="32"/>
          <w:szCs w:val="32"/>
          <w:cs/>
        </w:rPr>
        <w:t xml:space="preserve">นๆ </w:t>
      </w:r>
      <w:r w:rsidRPr="00E902C8">
        <w:rPr>
          <w:rFonts w:ascii="TH Sarabun New" w:hAnsi="TH Sarabun New" w:cs="TH Sarabun New"/>
          <w:sz w:val="32"/>
          <w:szCs w:val="32"/>
          <w:cs/>
        </w:rPr>
        <w:t>ระบุ</w:t>
      </w:r>
      <w:r w:rsidRPr="00E902C8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</w:t>
      </w:r>
      <w:r w:rsidR="00E902C8">
        <w:rPr>
          <w:rFonts w:ascii="TH Sarabun New" w:hAnsi="TH Sarabun New" w:cs="TH Sarabun New"/>
          <w:sz w:val="32"/>
          <w:szCs w:val="32"/>
        </w:rPr>
        <w:t>………………..</w:t>
      </w:r>
    </w:p>
    <w:p w14:paraId="5EBA4D07" w14:textId="2446111F" w:rsidR="00A92CA4" w:rsidRPr="00E902C8" w:rsidRDefault="00EE1393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โดยมีรายการดังแนบท้ายบันทึกข้อความนี้</w:t>
      </w:r>
      <w:r w:rsidR="00D6103C" w:rsidRPr="00E902C8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4DC7BF76" w14:textId="5C15EDC3" w:rsidR="003437A5" w:rsidRPr="00E902C8" w:rsidRDefault="00D6103C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</w:p>
    <w:p w14:paraId="00495ADA" w14:textId="4C722871" w:rsidR="00EE1393" w:rsidRPr="00E902C8" w:rsidRDefault="003437A5" w:rsidP="00974D35">
      <w:pPr>
        <w:spacing w:line="204" w:lineRule="auto"/>
        <w:rPr>
          <w:rFonts w:ascii="TH Sarabun New" w:hAnsi="TH Sarabun New" w:cs="TH Sarabun New"/>
          <w:sz w:val="32"/>
          <w:szCs w:val="32"/>
          <w:u w:val="dotted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 ลงชื่อ</w:t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</w:t>
      </w:r>
      <w:r w:rsidR="00EE1393" w:rsidRPr="00E902C8">
        <w:rPr>
          <w:rFonts w:ascii="TH Sarabun New" w:hAnsi="TH Sarabun New" w:cs="TH Sarabun New"/>
          <w:color w:val="FFFFFF" w:themeColor="background1"/>
          <w:sz w:val="32"/>
          <w:szCs w:val="32"/>
          <w:cs/>
        </w:rPr>
        <w:t>.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 w:rsidRPr="00E902C8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</w:t>
      </w:r>
      <w:r w:rsidRPr="00E902C8">
        <w:rPr>
          <w:rFonts w:ascii="TH Sarabun New" w:hAnsi="TH Sarabun New" w:cs="TH Sarabun New"/>
          <w:color w:val="FFFFFF" w:themeColor="background1"/>
          <w:sz w:val="32"/>
          <w:szCs w:val="32"/>
          <w:cs/>
        </w:rPr>
        <w:t>.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>(</w:t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)   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="002A6E31"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2A6E31"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(  </w:t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>นางสาวญาณ</w:t>
      </w:r>
      <w:proofErr w:type="spellStart"/>
      <w:r w:rsidR="00EA4CD3" w:rsidRPr="00E902C8">
        <w:rPr>
          <w:rFonts w:ascii="TH Sarabun New" w:hAnsi="TH Sarabun New" w:cs="TH Sarabun New"/>
          <w:sz w:val="32"/>
          <w:szCs w:val="32"/>
          <w:cs/>
        </w:rPr>
        <w:t>ิศา</w:t>
      </w:r>
      <w:proofErr w:type="spellEnd"/>
      <w:r w:rsidR="00EA4CD3" w:rsidRPr="00E902C8">
        <w:rPr>
          <w:rFonts w:ascii="TH Sarabun New" w:hAnsi="TH Sarabun New" w:cs="TH Sarabun New"/>
          <w:sz w:val="32"/>
          <w:szCs w:val="32"/>
          <w:cs/>
        </w:rPr>
        <w:t xml:space="preserve">  ทิพย์มา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>)</w:t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</w:t>
      </w:r>
    </w:p>
    <w:p w14:paraId="7A663016" w14:textId="61EBA064" w:rsidR="003437A5" w:rsidRPr="00E902C8" w:rsidRDefault="00EE1393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       เจ้าของงาน/โครงการผู้บันทึกขอ                        </w:t>
      </w:r>
      <w:r w:rsidRPr="00E902C8">
        <w:rPr>
          <w:rFonts w:ascii="TH Sarabun New" w:hAnsi="TH Sarabun New" w:cs="TH Sarabun New"/>
          <w:sz w:val="32"/>
          <w:szCs w:val="32"/>
        </w:rPr>
        <w:t xml:space="preserve">           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งานแผนโรงเรียน</w:t>
      </w:r>
    </w:p>
    <w:p w14:paraId="3E725E1B" w14:textId="77777777" w:rsidR="003437A5" w:rsidRPr="00E902C8" w:rsidRDefault="003437A5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  <w:t xml:space="preserve"> </w:t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</w:p>
    <w:p w14:paraId="172F1D46" w14:textId="77777777" w:rsidR="00974D35" w:rsidRPr="00E902C8" w:rsidRDefault="00974D35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</w:p>
    <w:p w14:paraId="5FA76860" w14:textId="747B0493" w:rsidR="003437A5" w:rsidRPr="00E902C8" w:rsidRDefault="003437A5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เงินงบประมาณโครงการที่ได้รับจัดสรร จำนวน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     </w:t>
      </w:r>
      <w:r w:rsidRPr="00E902C8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4ABA62F1" w14:textId="078C7D85" w:rsidR="002052B5" w:rsidRPr="00E902C8" w:rsidRDefault="00EE1393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คงเหลือ ณ วันที่ ........./........./........    </w:t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>จำนวน</w:t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3EB541D9" w14:textId="6FE00999" w:rsidR="00EE1393" w:rsidRPr="00E902C8" w:rsidRDefault="00EE1393" w:rsidP="00974D35">
      <w:pPr>
        <w:spacing w:line="204" w:lineRule="auto"/>
        <w:rPr>
          <w:rFonts w:ascii="TH Sarabun New" w:hAnsi="TH Sarabun New" w:cs="TH Sarabun New"/>
          <w:sz w:val="32"/>
          <w:szCs w:val="32"/>
          <w:u w:val="dotted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เงินที่ขอใช้ครั้งนี้    จำนวน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บาท     </w:t>
      </w:r>
    </w:p>
    <w:p w14:paraId="28809302" w14:textId="632EB276" w:rsidR="00187649" w:rsidRPr="00E902C8" w:rsidRDefault="003437A5" w:rsidP="00974D35">
      <w:pPr>
        <w:spacing w:line="204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   คงเหลือ    จำนวน</w:t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E1393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EE1393" w:rsidRPr="00E902C8">
        <w:rPr>
          <w:rFonts w:ascii="TH Sarabun New" w:hAnsi="TH Sarabun New" w:cs="TH Sarabun New"/>
          <w:sz w:val="32"/>
          <w:szCs w:val="32"/>
          <w:cs/>
        </w:rPr>
        <w:t xml:space="preserve">บาท     </w:t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14:paraId="7F861998" w14:textId="7672A584" w:rsidR="003437A5" w:rsidRPr="00E902C8" w:rsidRDefault="003437A5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ได้ตรวจสอบแล้ว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A37F26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A37F26" w:rsidRPr="00E902C8">
        <w:rPr>
          <w:rFonts w:ascii="TH Sarabun New" w:hAnsi="TH Sarabun New" w:cs="TH Sarabun New"/>
          <w:sz w:val="32"/>
          <w:szCs w:val="32"/>
          <w:cs/>
        </w:rPr>
        <w:tab/>
        <w:t>ได้ตรวจสอบแล้ว</w:t>
      </w:r>
    </w:p>
    <w:p w14:paraId="2CD13950" w14:textId="424A7DFB" w:rsidR="00A37F26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BC86BA" wp14:editId="0F7135F4">
                <wp:simplePos x="0" y="0"/>
                <wp:positionH relativeFrom="column">
                  <wp:posOffset>3182679</wp:posOffset>
                </wp:positionH>
                <wp:positionV relativeFrom="paragraph">
                  <wp:posOffset>232779</wp:posOffset>
                </wp:positionV>
                <wp:extent cx="137795" cy="127000"/>
                <wp:effectExtent l="0" t="0" r="14605" b="2540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08CFF" id="สี่เหลี่ยมผืนผ้า 14" o:spid="_x0000_s1026" style="position:absolute;margin-left:250.6pt;margin-top:18.35pt;width:10.85pt;height:10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66F99F" wp14:editId="4A628F3D">
                <wp:simplePos x="0" y="0"/>
                <wp:positionH relativeFrom="column">
                  <wp:posOffset>3172046</wp:posOffset>
                </wp:positionH>
                <wp:positionV relativeFrom="paragraph">
                  <wp:posOffset>13542</wp:posOffset>
                </wp:positionV>
                <wp:extent cx="137795" cy="127000"/>
                <wp:effectExtent l="0" t="0" r="14605" b="2540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F4E5C" id="สี่เหลี่ยมผืนผ้า 13" o:spid="_x0000_s1026" style="position:absolute;margin-left:249.75pt;margin-top:1.05pt;width:10.85pt;height:10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gMb0gIAAN0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FB210D" wp14:editId="4AF542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7795" cy="127000"/>
                <wp:effectExtent l="0" t="0" r="14605" b="254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E612A" id="สี่เหลี่ยมผืนผ้า 11" o:spid="_x0000_s1026" style="position:absolute;margin-left:0;margin-top:-.05pt;width:10.85pt;height:10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310QIAAN0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sz w:val="32"/>
          <w:szCs w:val="32"/>
        </w:rPr>
        <w:t xml:space="preserve">     </w:t>
      </w:r>
      <w:r w:rsidRPr="00E902C8">
        <w:rPr>
          <w:rFonts w:ascii="TH Sarabun New" w:hAnsi="TH Sarabun New" w:cs="TH Sarabun New"/>
          <w:sz w:val="32"/>
          <w:szCs w:val="32"/>
          <w:cs/>
        </w:rPr>
        <w:t>ถูกต้อง</w:t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E902C8">
        <w:rPr>
          <w:rFonts w:ascii="TH Sarabun New" w:hAnsi="TH Sarabun New" w:cs="TH Sarabun New"/>
          <w:sz w:val="32"/>
          <w:szCs w:val="32"/>
          <w:cs/>
        </w:rPr>
        <w:t>จัดซื้อได้ตามระเบียบพัสดุ</w:t>
      </w:r>
    </w:p>
    <w:p w14:paraId="7795447F" w14:textId="398DFD22" w:rsidR="00A37F26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EFA598" wp14:editId="6DB0A5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7795" cy="127000"/>
                <wp:effectExtent l="0" t="0" r="14605" b="254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4FE45" id="สี่เหลี่ยมผืนผ้า 12" o:spid="_x0000_s1026" style="position:absolute;margin-left:0;margin-top:-.05pt;width:10.85pt;height:10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Rs0gIAAN0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sz w:val="32"/>
          <w:szCs w:val="32"/>
        </w:rPr>
        <w:t xml:space="preserve">     </w:t>
      </w:r>
      <w:r w:rsidRPr="00E902C8">
        <w:rPr>
          <w:rFonts w:ascii="TH Sarabun New" w:hAnsi="TH Sarabun New" w:cs="TH Sarabun New"/>
          <w:sz w:val="32"/>
          <w:szCs w:val="32"/>
          <w:cs/>
        </w:rPr>
        <w:t>อื่นๆ.........................................</w:t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E902C8">
        <w:rPr>
          <w:rFonts w:ascii="TH Sarabun New" w:hAnsi="TH Sarabun New" w:cs="TH Sarabun New"/>
          <w:sz w:val="32"/>
          <w:szCs w:val="32"/>
          <w:cs/>
        </w:rPr>
        <w:t>อื่นๆ.........................................</w:t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ab/>
      </w:r>
    </w:p>
    <w:p w14:paraId="36D083ED" w14:textId="77777777" w:rsidR="00A37F26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</w:p>
    <w:p w14:paraId="60C43BE2" w14:textId="478EAF4D" w:rsidR="00A37F26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ลงชื่อ...........................................................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>ลงชื่อ........................................................</w:t>
      </w:r>
    </w:p>
    <w:p w14:paraId="12614695" w14:textId="673F12ED" w:rsidR="003437A5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262C04" w:rsidRPr="00E902C8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นาง</w:t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>แสงดาว  ชนะพยัคฆ์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2C04" w:rsidRPr="00E902C8">
        <w:rPr>
          <w:rFonts w:ascii="TH Sarabun New" w:hAnsi="TH Sarabun New" w:cs="TH Sarabun New"/>
          <w:sz w:val="32"/>
          <w:szCs w:val="32"/>
          <w:cs/>
        </w:rPr>
        <w:t>)</w:t>
      </w:r>
      <w:r w:rsidR="003437A5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2052B5"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</w:rPr>
        <w:tab/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  <w:cs/>
        </w:rPr>
        <w:t>( นางสาว</w:t>
      </w:r>
      <w:r w:rsidR="00EA4CD3" w:rsidRPr="00E902C8">
        <w:rPr>
          <w:rFonts w:ascii="TH Sarabun New" w:hAnsi="TH Sarabun New" w:cs="TH Sarabun New"/>
          <w:sz w:val="32"/>
          <w:szCs w:val="32"/>
          <w:cs/>
        </w:rPr>
        <w:t>วนิดา สุทธเขต</w:t>
      </w:r>
      <w:r w:rsidRPr="00E902C8">
        <w:rPr>
          <w:rFonts w:ascii="TH Sarabun New" w:hAnsi="TH Sarabun New" w:cs="TH Sarabun New"/>
          <w:sz w:val="32"/>
          <w:szCs w:val="32"/>
          <w:cs/>
        </w:rPr>
        <w:t>)</w:t>
      </w:r>
    </w:p>
    <w:p w14:paraId="38DD7B4D" w14:textId="0457E7DE" w:rsidR="003437A5" w:rsidRPr="00E902C8" w:rsidRDefault="00A37F26" w:rsidP="00974D35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262C04" w:rsidRPr="00E902C8">
        <w:rPr>
          <w:rFonts w:ascii="TH Sarabun New" w:hAnsi="TH Sarabun New" w:cs="TH Sarabun New"/>
          <w:sz w:val="32"/>
          <w:szCs w:val="32"/>
          <w:cs/>
        </w:rPr>
        <w:t xml:space="preserve"> เจ้าหน้าที่การเงินโรงเรียน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งานพัสดุโรงเรียน</w:t>
      </w:r>
    </w:p>
    <w:p w14:paraId="23D00327" w14:textId="77777777" w:rsidR="003437A5" w:rsidRPr="00E902C8" w:rsidRDefault="003437A5" w:rsidP="00974D35">
      <w:pPr>
        <w:spacing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  <w:t xml:space="preserve"> </w:t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  <w:r w:rsidRPr="00E902C8">
        <w:rPr>
          <w:rFonts w:ascii="TH Sarabun New" w:hAnsi="TH Sarabun New" w:cs="TH Sarabun New"/>
          <w:sz w:val="32"/>
          <w:szCs w:val="32"/>
          <w:u w:val="single"/>
        </w:rPr>
        <w:tab/>
      </w:r>
    </w:p>
    <w:p w14:paraId="23CA6F0A" w14:textId="77777777" w:rsidR="003437A5" w:rsidRPr="00E902C8" w:rsidRDefault="003437A5" w:rsidP="00974D35">
      <w:pPr>
        <w:tabs>
          <w:tab w:val="left" w:pos="2520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ความเห็นของผู้อำนวยการโรงเรียน</w:t>
      </w:r>
    </w:p>
    <w:p w14:paraId="28129F49" w14:textId="24C31914" w:rsidR="003437A5" w:rsidRPr="00E902C8" w:rsidRDefault="00A37F26" w:rsidP="00974D35">
      <w:pPr>
        <w:spacing w:line="204" w:lineRule="auto"/>
        <w:ind w:left="720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A729DF" wp14:editId="268E7AF4">
                <wp:simplePos x="0" y="0"/>
                <wp:positionH relativeFrom="column">
                  <wp:posOffset>318977</wp:posOffset>
                </wp:positionH>
                <wp:positionV relativeFrom="paragraph">
                  <wp:posOffset>229235</wp:posOffset>
                </wp:positionV>
                <wp:extent cx="137795" cy="127000"/>
                <wp:effectExtent l="0" t="0" r="14605" b="2540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52745" id="สี่เหลี่ยมผืนผ้า 16" o:spid="_x0000_s1026" style="position:absolute;margin-left:25.1pt;margin-top:18.05pt;width:10.85pt;height:1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" fillcolor="white [3212]" strokecolor="black [3213]" strokeweight=".25pt"/>
            </w:pict>
          </mc:Fallback>
        </mc:AlternateContent>
      </w:r>
      <w:r w:rsidRPr="00E902C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00121F" wp14:editId="7F2EAB0B">
                <wp:simplePos x="0" y="0"/>
                <wp:positionH relativeFrom="column">
                  <wp:posOffset>318976</wp:posOffset>
                </wp:positionH>
                <wp:positionV relativeFrom="paragraph">
                  <wp:posOffset>9998</wp:posOffset>
                </wp:positionV>
                <wp:extent cx="137795" cy="127000"/>
                <wp:effectExtent l="0" t="0" r="14605" b="2540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7E22D" id="สี่เหลี่ยมผืนผ้า 15" o:spid="_x0000_s1026" style="position:absolute;margin-left:25.1pt;margin-top:.8pt;width:10.85pt;height:10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" fillcolor="white [3212]" strokecolor="black [3213]" strokeweight=".25pt"/>
            </w:pict>
          </mc:Fallback>
        </mc:AlternateContent>
      </w:r>
      <w:r w:rsidR="003437A5" w:rsidRPr="00E902C8">
        <w:rPr>
          <w:rFonts w:ascii="TH Sarabun New" w:hAnsi="TH Sarabun New" w:cs="TH Sarabun New"/>
          <w:sz w:val="32"/>
          <w:szCs w:val="32"/>
          <w:cs/>
        </w:rPr>
        <w:t xml:space="preserve">  อนุมัติ</w:t>
      </w:r>
      <w:r w:rsidR="003437A5" w:rsidRPr="00E902C8">
        <w:rPr>
          <w:rFonts w:ascii="TH Sarabun New" w:hAnsi="TH Sarabun New" w:cs="TH Sarabun New"/>
          <w:sz w:val="32"/>
          <w:szCs w:val="32"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</w:rPr>
        <w:tab/>
      </w:r>
      <w:r w:rsidR="003437A5" w:rsidRPr="00E902C8">
        <w:rPr>
          <w:rFonts w:ascii="TH Sarabun New" w:hAnsi="TH Sarabun New" w:cs="TH Sarabun New"/>
          <w:sz w:val="32"/>
          <w:szCs w:val="32"/>
        </w:rPr>
        <w:tab/>
      </w:r>
    </w:p>
    <w:p w14:paraId="6D758663" w14:textId="4E33841E" w:rsidR="003437A5" w:rsidRPr="00E902C8" w:rsidRDefault="003437A5" w:rsidP="00974D35">
      <w:pPr>
        <w:rPr>
          <w:rFonts w:ascii="TH Sarabun New" w:hAnsi="TH Sarabun New" w:cs="TH Sarabun New"/>
          <w:sz w:val="32"/>
          <w:szCs w:val="32"/>
          <w:u w:val="dotted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7F26"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E902C8">
        <w:rPr>
          <w:rFonts w:ascii="TH Sarabun New" w:hAnsi="TH Sarabun New" w:cs="TH Sarabun New"/>
          <w:sz w:val="32"/>
          <w:szCs w:val="32"/>
          <w:cs/>
        </w:rPr>
        <w:t xml:space="preserve">ไม่อนุมัติ เนื่องจาก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92CA4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92CA4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92CA4"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884E762" w14:textId="77777777" w:rsidR="003437A5" w:rsidRPr="00E902C8" w:rsidRDefault="003437A5" w:rsidP="00A92CA4">
      <w:pPr>
        <w:rPr>
          <w:rFonts w:ascii="TH Sarabun New" w:hAnsi="TH Sarabun New" w:cs="TH Sarabun New"/>
          <w:sz w:val="32"/>
          <w:szCs w:val="32"/>
        </w:rPr>
      </w:pPr>
    </w:p>
    <w:p w14:paraId="23138085" w14:textId="77777777" w:rsidR="00262C04" w:rsidRPr="00E902C8" w:rsidRDefault="00262C04" w:rsidP="00A92CA4">
      <w:pPr>
        <w:ind w:left="2160"/>
        <w:rPr>
          <w:rFonts w:ascii="TH Sarabun New" w:hAnsi="TH Sarabun New" w:cs="TH Sarabun New"/>
          <w:sz w:val="32"/>
          <w:szCs w:val="32"/>
          <w:u w:val="dotted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ลงชื่อ </w:t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E3637F9" w14:textId="4A47F218" w:rsidR="00262C04" w:rsidRPr="00E902C8" w:rsidRDefault="00262C04" w:rsidP="00262C04">
      <w:pPr>
        <w:jc w:val="center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(</w:t>
      </w:r>
      <w:r w:rsidR="00B600F5" w:rsidRPr="00E902C8">
        <w:rPr>
          <w:rFonts w:ascii="TH Sarabun New" w:hAnsi="TH Sarabun New" w:cs="TH Sarabun New"/>
          <w:sz w:val="32"/>
          <w:szCs w:val="32"/>
          <w:cs/>
        </w:rPr>
        <w:t>นายจักรพง</w:t>
      </w:r>
      <w:proofErr w:type="spellStart"/>
      <w:r w:rsidR="00B600F5" w:rsidRPr="00E902C8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="00B600F5" w:rsidRPr="00E902C8">
        <w:rPr>
          <w:rFonts w:ascii="TH Sarabun New" w:hAnsi="TH Sarabun New" w:cs="TH Sarabun New"/>
          <w:sz w:val="32"/>
          <w:szCs w:val="32"/>
          <w:cs/>
        </w:rPr>
        <w:t xml:space="preserve">  คงนุ่น</w:t>
      </w:r>
      <w:r w:rsidRPr="00E902C8">
        <w:rPr>
          <w:rFonts w:ascii="TH Sarabun New" w:hAnsi="TH Sarabun New" w:cs="TH Sarabun New"/>
          <w:sz w:val="32"/>
          <w:szCs w:val="32"/>
          <w:cs/>
        </w:rPr>
        <w:t>)</w:t>
      </w:r>
    </w:p>
    <w:p w14:paraId="410E1423" w14:textId="77777777" w:rsidR="00262C04" w:rsidRPr="00E902C8" w:rsidRDefault="00262C04" w:rsidP="00262C04">
      <w:pPr>
        <w:jc w:val="center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ผู้อำนวยการโรงเรียนบ้านแม่ทะ</w:t>
      </w:r>
    </w:p>
    <w:p w14:paraId="1CE6BDB0" w14:textId="1438DF15" w:rsidR="00B5374B" w:rsidRPr="00E902C8" w:rsidRDefault="00B5374B" w:rsidP="00CE54C1">
      <w:pPr>
        <w:spacing w:line="204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แนบท้ายบันทึกข้อความที่ 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 xml:space="preserve">…………/…………….. 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ลงวันที่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>…………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>…………………………………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พ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ศ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>………….</w:t>
      </w:r>
    </w:p>
    <w:p w14:paraId="2DA06CC1" w14:textId="7E78FE34" w:rsidR="00B5374B" w:rsidRPr="00E902C8" w:rsidRDefault="00B5374B" w:rsidP="00CE54C1">
      <w:pPr>
        <w:spacing w:line="204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BD05C8" w14:textId="27CB3A57" w:rsidR="00B5374B" w:rsidRPr="00E902C8" w:rsidRDefault="00B5374B" w:rsidP="00CE54C1">
      <w:pPr>
        <w:spacing w:line="204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รายการพัสดุที่ต้องการจัดซื้อ</w:t>
      </w:r>
      <w:r w:rsidRPr="00E902C8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E902C8">
        <w:rPr>
          <w:rFonts w:ascii="TH Sarabun New" w:hAnsi="TH Sarabun New" w:cs="TH Sarabun New"/>
          <w:b/>
          <w:bCs/>
          <w:sz w:val="32"/>
          <w:szCs w:val="32"/>
          <w:cs/>
        </w:rPr>
        <w:t>จัดจ้าง</w:t>
      </w:r>
    </w:p>
    <w:p w14:paraId="02258593" w14:textId="74820A60" w:rsidR="00B5374B" w:rsidRPr="00E902C8" w:rsidRDefault="00B5374B" w:rsidP="00CE54C1">
      <w:pPr>
        <w:spacing w:line="204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5"/>
        <w:gridCol w:w="1510"/>
        <w:gridCol w:w="2932"/>
        <w:gridCol w:w="1273"/>
        <w:gridCol w:w="1378"/>
        <w:gridCol w:w="1323"/>
      </w:tblGrid>
      <w:tr w:rsidR="00FE78D6" w:rsidRPr="00E902C8" w14:paraId="2F7FB953" w14:textId="2F351A8C" w:rsidTr="00FE78D6">
        <w:tc>
          <w:tcPr>
            <w:tcW w:w="645" w:type="dxa"/>
          </w:tcPr>
          <w:p w14:paraId="3A79221C" w14:textId="779EA898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42" w:type="dxa"/>
            <w:gridSpan w:val="2"/>
          </w:tcPr>
          <w:p w14:paraId="541E6543" w14:textId="7D3A97A9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3" w:type="dxa"/>
          </w:tcPr>
          <w:p w14:paraId="1FD90FD1" w14:textId="332D324A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78" w:type="dxa"/>
          </w:tcPr>
          <w:p w14:paraId="2D1F940E" w14:textId="789FA710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ราคา</w:t>
            </w: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323" w:type="dxa"/>
          </w:tcPr>
          <w:p w14:paraId="234846B3" w14:textId="1E9D8D49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02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E78D6" w:rsidRPr="00E902C8" w14:paraId="2A6CECFF" w14:textId="26CD12B3" w:rsidTr="00FE78D6">
        <w:tc>
          <w:tcPr>
            <w:tcW w:w="645" w:type="dxa"/>
          </w:tcPr>
          <w:p w14:paraId="51F56FA1" w14:textId="71064E64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FC86275" w14:textId="7D84F70B" w:rsidR="00FE78D6" w:rsidRPr="00E902C8" w:rsidRDefault="00FE78D6" w:rsidP="00BE59A1">
            <w:pPr>
              <w:spacing w:line="204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7A6B1EA2" w14:textId="477C102A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5575FCB7" w14:textId="3B65B275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453366B" w14:textId="3B0B4BBF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78D6" w:rsidRPr="00E902C8" w14:paraId="66B68101" w14:textId="275B7519" w:rsidTr="00FE78D6">
        <w:tc>
          <w:tcPr>
            <w:tcW w:w="645" w:type="dxa"/>
          </w:tcPr>
          <w:p w14:paraId="2FCCB76C" w14:textId="3A581BE8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5BA57A55" w14:textId="6E186E9B" w:rsidR="00FE78D6" w:rsidRPr="00E902C8" w:rsidRDefault="00FE78D6" w:rsidP="00BE59A1">
            <w:pPr>
              <w:spacing w:line="204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222A957" w14:textId="4C763692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7652EF62" w14:textId="2E9CB270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7AA80BD5" w14:textId="19FA33AA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78D6" w:rsidRPr="00E902C8" w14:paraId="5EEE3138" w14:textId="1BDADCB9" w:rsidTr="00FE78D6">
        <w:tc>
          <w:tcPr>
            <w:tcW w:w="645" w:type="dxa"/>
          </w:tcPr>
          <w:p w14:paraId="027FEDB1" w14:textId="1AD13303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00CE491D" w14:textId="38F1442D" w:rsidR="00FE78D6" w:rsidRPr="00E902C8" w:rsidRDefault="00FE78D6" w:rsidP="00BE59A1">
            <w:pPr>
              <w:spacing w:line="204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32507BD5" w14:textId="74CB5E65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04D79EA7" w14:textId="0BFC9ACD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36525FE0" w14:textId="613366D3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78D6" w:rsidRPr="00E902C8" w14:paraId="7F285ACE" w14:textId="1134F6D5" w:rsidTr="00FE78D6">
        <w:tc>
          <w:tcPr>
            <w:tcW w:w="645" w:type="dxa"/>
          </w:tcPr>
          <w:p w14:paraId="72E32623" w14:textId="577AECE0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0F3AF53E" w14:textId="25C025E8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73" w:type="dxa"/>
          </w:tcPr>
          <w:p w14:paraId="517C4FAB" w14:textId="172FF469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3DF0DFC" w14:textId="74CDD34C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37EE16C8" w14:textId="669ECA90" w:rsidR="00FE78D6" w:rsidRPr="00E902C8" w:rsidRDefault="00FE78D6" w:rsidP="00CE54C1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63CB72E" w14:textId="43ECC27C" w:rsidTr="00FE78D6">
        <w:tc>
          <w:tcPr>
            <w:tcW w:w="645" w:type="dxa"/>
          </w:tcPr>
          <w:p w14:paraId="4A307E0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15EDF3B" w14:textId="1520A861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625350EA" w14:textId="36B6928B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FA69F5D" w14:textId="670B472E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6CEDE1FD" w14:textId="21DE450A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1081A71E" w14:textId="7D03AA08" w:rsidTr="00FE78D6">
        <w:tc>
          <w:tcPr>
            <w:tcW w:w="645" w:type="dxa"/>
          </w:tcPr>
          <w:p w14:paraId="424C5E6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06CEE845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7F74955C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4AB157C9" w14:textId="315405F0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109EF05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D93BF23" w14:textId="3C760D32" w:rsidTr="00FE78D6">
        <w:tc>
          <w:tcPr>
            <w:tcW w:w="645" w:type="dxa"/>
          </w:tcPr>
          <w:p w14:paraId="58F4EF5B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78F5E8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3DC407EC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2298302" w14:textId="3692EE12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17E512BB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39441474" w14:textId="77777777" w:rsidTr="00FE78D6">
        <w:tc>
          <w:tcPr>
            <w:tcW w:w="645" w:type="dxa"/>
          </w:tcPr>
          <w:p w14:paraId="25763050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2283A7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635A3F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1C57B30F" w14:textId="2470CB58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6B7D1964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7482A171" w14:textId="77777777" w:rsidTr="00FE78D6">
        <w:tc>
          <w:tcPr>
            <w:tcW w:w="645" w:type="dxa"/>
          </w:tcPr>
          <w:p w14:paraId="6D04957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63E62B2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696D883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10125103" w14:textId="22DF3E80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9BA8B66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9FEF695" w14:textId="77777777" w:rsidTr="00FE78D6">
        <w:tc>
          <w:tcPr>
            <w:tcW w:w="645" w:type="dxa"/>
          </w:tcPr>
          <w:p w14:paraId="62E017C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9FD0FC0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24A9F2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0C520628" w14:textId="2A0EBBE2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41C2D1FF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1D459457" w14:textId="77777777" w:rsidTr="00FE78D6">
        <w:tc>
          <w:tcPr>
            <w:tcW w:w="645" w:type="dxa"/>
          </w:tcPr>
          <w:p w14:paraId="62337528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6B227DA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45E58878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253AA498" w14:textId="53C84AAC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55C90EB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E809D62" w14:textId="77777777" w:rsidTr="00FE78D6">
        <w:tc>
          <w:tcPr>
            <w:tcW w:w="645" w:type="dxa"/>
          </w:tcPr>
          <w:p w14:paraId="7FE320B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76BEFC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55BA1213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12DAFF6A" w14:textId="11B13139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76852F9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58D9AD31" w14:textId="77777777" w:rsidTr="00FE78D6">
        <w:tc>
          <w:tcPr>
            <w:tcW w:w="645" w:type="dxa"/>
          </w:tcPr>
          <w:p w14:paraId="5722A279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66BFEF1F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638815B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C455911" w14:textId="5E544FD9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3B76D517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40E044B" w14:textId="77777777" w:rsidTr="00FE78D6">
        <w:tc>
          <w:tcPr>
            <w:tcW w:w="645" w:type="dxa"/>
          </w:tcPr>
          <w:p w14:paraId="31D628D6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7FE9732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3EE4BF04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39F2AD94" w14:textId="76B5FE2B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DF9D285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0104AA38" w14:textId="77777777" w:rsidTr="00FE78D6">
        <w:tc>
          <w:tcPr>
            <w:tcW w:w="645" w:type="dxa"/>
          </w:tcPr>
          <w:p w14:paraId="08C7922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6B3DD08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32F73DEB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3D74E0DF" w14:textId="6880DEFB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47E3962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796A170" w14:textId="77777777" w:rsidTr="00FE78D6">
        <w:tc>
          <w:tcPr>
            <w:tcW w:w="645" w:type="dxa"/>
          </w:tcPr>
          <w:p w14:paraId="2B02DB78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27AA5C1E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2A815A96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4D9CC1DA" w14:textId="520F2814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11C5AD50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0DF400EC" w14:textId="77777777" w:rsidTr="00FE78D6">
        <w:tc>
          <w:tcPr>
            <w:tcW w:w="645" w:type="dxa"/>
          </w:tcPr>
          <w:p w14:paraId="18BC3B8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08455F5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3A51BD96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867ABFA" w14:textId="3F7D05BB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6C3D7D1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D7C72C4" w14:textId="77777777" w:rsidTr="00FE78D6">
        <w:tc>
          <w:tcPr>
            <w:tcW w:w="645" w:type="dxa"/>
          </w:tcPr>
          <w:p w14:paraId="64D4081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3546661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5A3D41A3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68C6779C" w14:textId="6CE2F77C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0E788EB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68F55A0A" w14:textId="77777777" w:rsidTr="00FE78D6">
        <w:tc>
          <w:tcPr>
            <w:tcW w:w="645" w:type="dxa"/>
          </w:tcPr>
          <w:p w14:paraId="5A4BA969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23AF03A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4552673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0C2CD838" w14:textId="7B0BF223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F6FA40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528F5D75" w14:textId="77777777" w:rsidTr="00FE78D6">
        <w:tc>
          <w:tcPr>
            <w:tcW w:w="645" w:type="dxa"/>
          </w:tcPr>
          <w:p w14:paraId="278C313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4849B173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32E45BD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4E295CC5" w14:textId="21B0B576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3D8E329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46FD565D" w14:textId="77777777" w:rsidTr="00FE78D6">
        <w:tc>
          <w:tcPr>
            <w:tcW w:w="645" w:type="dxa"/>
          </w:tcPr>
          <w:p w14:paraId="610128DE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0489C4E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440E20C8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3453E694" w14:textId="71361D4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11C17DA1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94F02" w:rsidRPr="00E902C8" w14:paraId="14DF62F5" w14:textId="77777777" w:rsidTr="00FE78D6">
        <w:tc>
          <w:tcPr>
            <w:tcW w:w="645" w:type="dxa"/>
          </w:tcPr>
          <w:p w14:paraId="7FE7158F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42" w:type="dxa"/>
            <w:gridSpan w:val="2"/>
          </w:tcPr>
          <w:p w14:paraId="5F32FEBE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3" w:type="dxa"/>
          </w:tcPr>
          <w:p w14:paraId="1299B7EA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8" w:type="dxa"/>
          </w:tcPr>
          <w:p w14:paraId="4263992A" w14:textId="6D0C7963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3" w:type="dxa"/>
          </w:tcPr>
          <w:p w14:paraId="01F7A772" w14:textId="77777777" w:rsidR="00194F02" w:rsidRPr="00E902C8" w:rsidRDefault="00194F02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902C8" w:rsidRPr="00E902C8" w14:paraId="5C073770" w14:textId="77777777" w:rsidTr="006D64C0">
        <w:tc>
          <w:tcPr>
            <w:tcW w:w="7738" w:type="dxa"/>
            <w:gridSpan w:val="5"/>
          </w:tcPr>
          <w:p w14:paraId="636A6CC0" w14:textId="3E2AB8F3" w:rsidR="00E902C8" w:rsidRPr="00E902C8" w:rsidRDefault="00E902C8" w:rsidP="00A543CE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323" w:type="dxa"/>
          </w:tcPr>
          <w:p w14:paraId="04DAE170" w14:textId="77777777" w:rsidR="00E902C8" w:rsidRPr="00E902C8" w:rsidRDefault="00E902C8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902C8" w:rsidRPr="00E902C8" w14:paraId="0793CE17" w14:textId="77777777" w:rsidTr="00AF5A8D">
        <w:tc>
          <w:tcPr>
            <w:tcW w:w="2155" w:type="dxa"/>
            <w:gridSpan w:val="2"/>
          </w:tcPr>
          <w:p w14:paraId="4411636B" w14:textId="63E1D461" w:rsidR="00E902C8" w:rsidRDefault="00E902C8" w:rsidP="00194F02">
            <w:pPr>
              <w:spacing w:line="204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จำนวนเงิน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ตัวอักษร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6906" w:type="dxa"/>
            <w:gridSpan w:val="4"/>
          </w:tcPr>
          <w:p w14:paraId="67036057" w14:textId="77777777" w:rsidR="00E902C8" w:rsidRPr="00E902C8" w:rsidRDefault="00E902C8" w:rsidP="00194F02">
            <w:pPr>
              <w:spacing w:line="204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BD50B00" w14:textId="5506F1EB" w:rsidR="00B5374B" w:rsidRDefault="00B5374B" w:rsidP="00CE54C1">
      <w:pPr>
        <w:spacing w:line="204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67BA509" w14:textId="5076EEFC" w:rsidR="00E902C8" w:rsidRDefault="00E902C8" w:rsidP="00CE54C1">
      <w:pPr>
        <w:spacing w:line="204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DBB1388" w14:textId="77777777" w:rsidR="00E902C8" w:rsidRPr="00E902C8" w:rsidRDefault="00E902C8" w:rsidP="00CE54C1">
      <w:pPr>
        <w:spacing w:line="204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4F5EC80" w14:textId="797EC3F6" w:rsidR="00B5374B" w:rsidRPr="00E902C8" w:rsidRDefault="00B5374B" w:rsidP="00B5374B">
      <w:pPr>
        <w:spacing w:line="204" w:lineRule="auto"/>
        <w:rPr>
          <w:rFonts w:ascii="TH Sarabun New" w:hAnsi="TH Sarabun New" w:cs="TH Sarabun New"/>
          <w:sz w:val="32"/>
          <w:szCs w:val="32"/>
        </w:rPr>
      </w:pPr>
    </w:p>
    <w:p w14:paraId="27779E5C" w14:textId="017A89D9" w:rsidR="00D80272" w:rsidRPr="00E902C8" w:rsidRDefault="00B5374B" w:rsidP="00E902C8">
      <w:pPr>
        <w:spacing w:before="240"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E902C8">
        <w:rPr>
          <w:rFonts w:ascii="TH Sarabun New" w:hAnsi="TH Sarabun New" w:cs="TH Sarabun New"/>
          <w:sz w:val="32"/>
          <w:szCs w:val="32"/>
        </w:rPr>
        <w:t>……………………………………………….</w:t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D80272" w:rsidRPr="00E902C8">
        <w:rPr>
          <w:rFonts w:ascii="TH Sarabun New" w:hAnsi="TH Sarabun New" w:cs="TH Sarabun New"/>
          <w:sz w:val="32"/>
          <w:szCs w:val="32"/>
        </w:rPr>
        <w:t>……………………………………………….</w:t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br/>
      </w:r>
      <w:r w:rsidR="00E902C8">
        <w:rPr>
          <w:rFonts w:ascii="TH Sarabun New" w:hAnsi="TH Sarabun New" w:cs="TH Sarabun New"/>
          <w:sz w:val="32"/>
          <w:szCs w:val="32"/>
        </w:rPr>
        <w:t xml:space="preserve"> </w:t>
      </w:r>
      <w:r w:rsidRPr="00E902C8">
        <w:rPr>
          <w:rFonts w:ascii="TH Sarabun New" w:hAnsi="TH Sarabun New" w:cs="TH Sarabun New"/>
          <w:sz w:val="32"/>
          <w:szCs w:val="32"/>
        </w:rPr>
        <w:t>(……………………………………………………….)</w:t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         </w:t>
      </w:r>
      <w:r w:rsidR="00D80272"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D80272" w:rsidRPr="00E902C8">
        <w:rPr>
          <w:rFonts w:ascii="TH Sarabun New" w:hAnsi="TH Sarabun New" w:cs="TH Sarabun New"/>
          <w:sz w:val="32"/>
          <w:szCs w:val="32"/>
        </w:rPr>
        <w:t>(……………………………………………………….)</w:t>
      </w:r>
    </w:p>
    <w:p w14:paraId="23FAE0EA" w14:textId="2FB4172A" w:rsidR="00B5374B" w:rsidRPr="00E902C8" w:rsidRDefault="00D80272" w:rsidP="00E902C8">
      <w:pPr>
        <w:spacing w:before="240" w:line="204" w:lineRule="auto"/>
        <w:rPr>
          <w:rFonts w:ascii="TH Sarabun New" w:hAnsi="TH Sarabun New" w:cs="TH Sarabun New"/>
          <w:sz w:val="32"/>
          <w:szCs w:val="32"/>
        </w:rPr>
      </w:pPr>
      <w:r w:rsidRPr="00E902C8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B5374B" w:rsidRPr="00E902C8">
        <w:rPr>
          <w:rFonts w:ascii="TH Sarabun New" w:hAnsi="TH Sarabun New" w:cs="TH Sarabun New"/>
          <w:sz w:val="32"/>
          <w:szCs w:val="32"/>
          <w:cs/>
        </w:rPr>
        <w:t>เจ้าของงาน</w:t>
      </w:r>
      <w:r w:rsidR="00B5374B" w:rsidRPr="00E902C8">
        <w:rPr>
          <w:rFonts w:ascii="TH Sarabun New" w:hAnsi="TH Sarabun New" w:cs="TH Sarabun New"/>
          <w:sz w:val="32"/>
          <w:szCs w:val="32"/>
        </w:rPr>
        <w:t>/</w:t>
      </w:r>
      <w:r w:rsidR="00B5374B" w:rsidRPr="00E902C8">
        <w:rPr>
          <w:rFonts w:ascii="TH Sarabun New" w:hAnsi="TH Sarabun New" w:cs="TH Sarabun New"/>
          <w:sz w:val="32"/>
          <w:szCs w:val="32"/>
          <w:cs/>
        </w:rPr>
        <w:t>โครง</w:t>
      </w:r>
      <w:r w:rsidRPr="00E902C8">
        <w:rPr>
          <w:rFonts w:ascii="TH Sarabun New" w:hAnsi="TH Sarabun New" w:cs="TH Sarabun New"/>
          <w:sz w:val="32"/>
          <w:szCs w:val="32"/>
          <w:cs/>
        </w:rPr>
        <w:t>การผู้บันทึก</w:t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</w:r>
      <w:r w:rsidRPr="00E902C8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หัวหน้าฝ่ายงาน</w:t>
      </w:r>
    </w:p>
    <w:p w14:paraId="7701BEA0" w14:textId="77777777" w:rsidR="006C06DA" w:rsidRPr="00E902C8" w:rsidRDefault="006C06DA" w:rsidP="00E902C8">
      <w:pPr>
        <w:spacing w:before="240" w:line="204" w:lineRule="auto"/>
        <w:rPr>
          <w:rFonts w:ascii="TH Sarabun New" w:hAnsi="TH Sarabun New" w:cs="TH Sarabun New"/>
          <w:sz w:val="32"/>
          <w:szCs w:val="32"/>
        </w:rPr>
      </w:pPr>
    </w:p>
    <w:p w14:paraId="607A7960" w14:textId="77777777" w:rsidR="006C06DA" w:rsidRPr="00E902C8" w:rsidRDefault="006C06DA" w:rsidP="00B5374B">
      <w:pPr>
        <w:spacing w:line="204" w:lineRule="auto"/>
        <w:rPr>
          <w:rFonts w:ascii="TH Sarabun New" w:hAnsi="TH Sarabun New" w:cs="TH Sarabun New"/>
          <w:sz w:val="32"/>
          <w:szCs w:val="32"/>
          <w:cs/>
        </w:rPr>
      </w:pPr>
    </w:p>
    <w:sectPr w:rsidR="006C06DA" w:rsidRPr="00E902C8" w:rsidSect="00A92CA4">
      <w:headerReference w:type="even" r:id="rId9"/>
      <w:headerReference w:type="default" r:id="rId10"/>
      <w:headerReference w:type="first" r:id="rId11"/>
      <w:type w:val="continuous"/>
      <w:pgSz w:w="11906" w:h="16838" w:code="9"/>
      <w:pgMar w:top="0" w:right="1134" w:bottom="284" w:left="1701" w:header="57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38F40" w14:textId="77777777" w:rsidR="009420B2" w:rsidRDefault="009420B2">
      <w:r>
        <w:separator/>
      </w:r>
    </w:p>
  </w:endnote>
  <w:endnote w:type="continuationSeparator" w:id="0">
    <w:p w14:paraId="78CA2724" w14:textId="77777777" w:rsidR="009420B2" w:rsidRDefault="0094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C343874-03F7-4495-9CD7-6E3340F616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40154C-3C96-4CBA-9971-D718152441BD}"/>
  </w:font>
  <w:font w:name="TH Sarabun New">
    <w:panose1 w:val="020B0604020202020204"/>
    <w:charset w:val="00"/>
    <w:family w:val="swiss"/>
    <w:pitch w:val="variable"/>
    <w:sig w:usb0="A100006F" w:usb1="5000205A" w:usb2="00000000" w:usb3="00000000" w:csb0="00010183" w:csb1="00000000"/>
    <w:embedRegular r:id="rId3" w:fontKey="{3BD1E95A-32BF-4CF9-ADD3-F04743660A3D}"/>
    <w:embedBold r:id="rId4" w:fontKey="{10A60215-1E03-4268-810D-5697D814B1E7}"/>
  </w:font>
  <w:font w:name="TH SarabunPSK">
    <w:panose1 w:val="020B0500040200020003"/>
    <w:charset w:val="DE"/>
    <w:family w:val="swiss"/>
    <w:pitch w:val="variable"/>
    <w:sig w:usb0="21000007" w:usb1="00000000" w:usb2="00000000" w:usb3="00000000" w:csb0="00010193" w:csb1="00000000"/>
    <w:embedRegular r:id="rId5" w:fontKey="{E03121B6-4430-461D-8916-50EBE1D50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1FCF23-2B89-4EBE-8903-C1989315A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AED0DB1-57EF-4E8C-A247-D557264F425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5563714-2EDB-4905-B9D4-D0E2B9669B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02D9" w14:textId="77777777" w:rsidR="009420B2" w:rsidRDefault="009420B2">
      <w:r>
        <w:separator/>
      </w:r>
    </w:p>
  </w:footnote>
  <w:footnote w:type="continuationSeparator" w:id="0">
    <w:p w14:paraId="2D9E268C" w14:textId="77777777" w:rsidR="009420B2" w:rsidRDefault="0094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24F8" w14:textId="77777777" w:rsidR="00231C8B" w:rsidRDefault="00231C8B" w:rsidP="00D6626B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679C1096" w14:textId="77777777" w:rsidR="00231C8B" w:rsidRDefault="00231C8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413E" w14:textId="77777777" w:rsidR="00231C8B" w:rsidRPr="00D6626B" w:rsidRDefault="00231C8B" w:rsidP="00E116F6">
    <w:pPr>
      <w:pStyle w:val="a5"/>
      <w:framePr w:wrap="around" w:vAnchor="text" w:hAnchor="page" w:x="5996" w:y="419"/>
      <w:rPr>
        <w:rStyle w:val="a7"/>
        <w:rFonts w:ascii="TH SarabunPSK" w:hAnsi="TH SarabunPSK" w:cs="TH SarabunPSK"/>
        <w:sz w:val="32"/>
        <w:szCs w:val="32"/>
      </w:rPr>
    </w:pPr>
    <w:r>
      <w:rPr>
        <w:rStyle w:val="a7"/>
        <w:rFonts w:ascii="TH SarabunPSK" w:hAnsi="TH SarabunPSK" w:cs="TH SarabunPSK" w:hint="cs"/>
        <w:sz w:val="32"/>
        <w:szCs w:val="32"/>
        <w:cs/>
      </w:rPr>
      <w:t xml:space="preserve">- </w:t>
    </w:r>
    <w:r w:rsidRPr="00D6626B">
      <w:rPr>
        <w:rStyle w:val="a7"/>
        <w:rFonts w:ascii="TH SarabunPSK" w:hAnsi="TH SarabunPSK" w:cs="TH SarabunPSK"/>
        <w:sz w:val="32"/>
        <w:szCs w:val="32"/>
        <w:cs/>
      </w:rPr>
      <w:fldChar w:fldCharType="begin"/>
    </w:r>
    <w:r w:rsidRPr="00D6626B">
      <w:rPr>
        <w:rStyle w:val="a7"/>
        <w:rFonts w:ascii="TH SarabunPSK" w:hAnsi="TH SarabunPSK" w:cs="TH SarabunPSK"/>
        <w:sz w:val="32"/>
        <w:szCs w:val="32"/>
      </w:rPr>
      <w:instrText xml:space="preserve">PAGE  </w:instrText>
    </w:r>
    <w:r w:rsidRPr="00D6626B">
      <w:rPr>
        <w:rStyle w:val="a7"/>
        <w:rFonts w:ascii="TH SarabunPSK" w:hAnsi="TH SarabunPSK" w:cs="TH SarabunPSK"/>
        <w:sz w:val="32"/>
        <w:szCs w:val="32"/>
        <w:cs/>
      </w:rPr>
      <w:fldChar w:fldCharType="separate"/>
    </w:r>
    <w:r w:rsidR="00EE1393">
      <w:rPr>
        <w:rStyle w:val="a7"/>
        <w:rFonts w:ascii="TH SarabunPSK" w:hAnsi="TH SarabunPSK" w:cs="TH SarabunPSK"/>
        <w:noProof/>
        <w:sz w:val="32"/>
        <w:szCs w:val="32"/>
        <w:cs/>
      </w:rPr>
      <w:t>๒</w:t>
    </w:r>
    <w:r w:rsidRPr="00D6626B">
      <w:rPr>
        <w:rStyle w:val="a7"/>
        <w:rFonts w:ascii="TH SarabunPSK" w:hAnsi="TH SarabunPSK" w:cs="TH SarabunPSK"/>
        <w:sz w:val="32"/>
        <w:szCs w:val="32"/>
        <w:cs/>
      </w:rPr>
      <w:fldChar w:fldCharType="end"/>
    </w:r>
    <w:r>
      <w:rPr>
        <w:rStyle w:val="a7"/>
        <w:rFonts w:ascii="TH SarabunPSK" w:hAnsi="TH SarabunPSK" w:cs="TH SarabunPSK" w:hint="cs"/>
        <w:sz w:val="32"/>
        <w:szCs w:val="32"/>
        <w:cs/>
      </w:rPr>
      <w:t xml:space="preserve"> -</w:t>
    </w:r>
  </w:p>
  <w:p w14:paraId="79B2B765" w14:textId="77777777" w:rsidR="00231C8B" w:rsidRPr="00E116F6" w:rsidRDefault="00231C8B">
    <w:pPr>
      <w:pStyle w:val="a5"/>
      <w:rPr>
        <w:rFonts w:ascii="TH SarabunPSK" w:hAnsi="TH SarabunPSK" w:cs="TH SarabunPSK"/>
        <w:sz w:val="72"/>
        <w:szCs w:val="72"/>
      </w:rPr>
    </w:pPr>
  </w:p>
  <w:p w14:paraId="58328FA8" w14:textId="77777777" w:rsidR="00231C8B" w:rsidRPr="00D6626B" w:rsidRDefault="00231C8B">
    <w:pPr>
      <w:pStyle w:val="a5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FDF51" w14:textId="77777777" w:rsidR="00231C8B" w:rsidRDefault="00231C8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E3AD1C0" wp14:editId="718D7D4D">
              <wp:simplePos x="0" y="0"/>
              <wp:positionH relativeFrom="column">
                <wp:posOffset>262890</wp:posOffset>
              </wp:positionH>
              <wp:positionV relativeFrom="paragraph">
                <wp:posOffset>1680845</wp:posOffset>
              </wp:positionV>
              <wp:extent cx="5495925" cy="0"/>
              <wp:effectExtent l="0" t="0" r="9525" b="19050"/>
              <wp:wrapNone/>
              <wp:docPr id="3" name="ตัวเชื่อมต่อตรง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870577" id="ตัวเชื่อมต่อตรง 3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pt,132.35pt" to="453.4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" strokecolor="black [3213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C0CE8E9" wp14:editId="765008E2">
              <wp:simplePos x="0" y="0"/>
              <wp:positionH relativeFrom="column">
                <wp:posOffset>3139440</wp:posOffset>
              </wp:positionH>
              <wp:positionV relativeFrom="paragraph">
                <wp:posOffset>1414145</wp:posOffset>
              </wp:positionV>
              <wp:extent cx="2609850" cy="0"/>
              <wp:effectExtent l="0" t="0" r="19050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0985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7444F2" id="ตัวเชื่อมต่อตรง 4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2pt,111.35pt" to="452.7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" strokecolor="black [3213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71C8EC" wp14:editId="63360BA1">
              <wp:simplePos x="0" y="0"/>
              <wp:positionH relativeFrom="column">
                <wp:posOffset>120015</wp:posOffset>
              </wp:positionH>
              <wp:positionV relativeFrom="paragraph">
                <wp:posOffset>1414145</wp:posOffset>
              </wp:positionV>
              <wp:extent cx="2724150" cy="0"/>
              <wp:effectExtent l="0" t="0" r="19050" b="19050"/>
              <wp:wrapNone/>
              <wp:docPr id="5" name="ตัวเชื่อมต่อตรง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2415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AF15C2" id="ตัวเชื่อมต่อตรง 5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45pt,111.35pt" to="223.9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" strokecolor="black [3213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69101B" wp14:editId="789BB5DF">
              <wp:simplePos x="0" y="0"/>
              <wp:positionH relativeFrom="column">
                <wp:posOffset>843914</wp:posOffset>
              </wp:positionH>
              <wp:positionV relativeFrom="paragraph">
                <wp:posOffset>1156970</wp:posOffset>
              </wp:positionV>
              <wp:extent cx="4905375" cy="0"/>
              <wp:effectExtent l="0" t="0" r="9525" b="19050"/>
              <wp:wrapNone/>
              <wp:docPr id="10" name="ตัวเชื่อมต่อตรง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0537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02EA50" id="ตัวเชื่อมต่อตรง 10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91.1pt" to="452.7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" strokecolor="black [3213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0CDE"/>
    <w:multiLevelType w:val="hybridMultilevel"/>
    <w:tmpl w:val="17F09702"/>
    <w:lvl w:ilvl="0" w:tplc="BB7AB37C">
      <w:start w:val="1"/>
      <w:numFmt w:val="thaiNumbers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1" w15:restartNumberingAfterBreak="0">
    <w:nsid w:val="3DE25524"/>
    <w:multiLevelType w:val="hybridMultilevel"/>
    <w:tmpl w:val="17F09702"/>
    <w:lvl w:ilvl="0" w:tplc="BB7AB37C">
      <w:start w:val="1"/>
      <w:numFmt w:val="thaiNumbers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6FD9297C"/>
    <w:multiLevelType w:val="hybridMultilevel"/>
    <w:tmpl w:val="17F09702"/>
    <w:lvl w:ilvl="0" w:tplc="BB7AB37C">
      <w:start w:val="1"/>
      <w:numFmt w:val="thaiNumbers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427727919">
    <w:abstractNumId w:val="1"/>
  </w:num>
  <w:num w:numId="2" w16cid:durableId="2054882268">
    <w:abstractNumId w:val="2"/>
  </w:num>
  <w:num w:numId="3" w16cid:durableId="1011180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BD"/>
    <w:rsid w:val="000009B3"/>
    <w:rsid w:val="00041424"/>
    <w:rsid w:val="0006583D"/>
    <w:rsid w:val="000B25E0"/>
    <w:rsid w:val="000D658D"/>
    <w:rsid w:val="00107DC9"/>
    <w:rsid w:val="00113E25"/>
    <w:rsid w:val="00136572"/>
    <w:rsid w:val="00187649"/>
    <w:rsid w:val="00194F02"/>
    <w:rsid w:val="002052B5"/>
    <w:rsid w:val="00206F5A"/>
    <w:rsid w:val="00231C8B"/>
    <w:rsid w:val="00234405"/>
    <w:rsid w:val="002518A7"/>
    <w:rsid w:val="00262C04"/>
    <w:rsid w:val="0026752E"/>
    <w:rsid w:val="002747A4"/>
    <w:rsid w:val="002A66F6"/>
    <w:rsid w:val="002A6E31"/>
    <w:rsid w:val="002C125F"/>
    <w:rsid w:val="002E1EB8"/>
    <w:rsid w:val="002E2BED"/>
    <w:rsid w:val="0031618C"/>
    <w:rsid w:val="003362D4"/>
    <w:rsid w:val="003437A5"/>
    <w:rsid w:val="00350031"/>
    <w:rsid w:val="00363C72"/>
    <w:rsid w:val="003703F8"/>
    <w:rsid w:val="003A2285"/>
    <w:rsid w:val="003B0B74"/>
    <w:rsid w:val="003B0B81"/>
    <w:rsid w:val="003B570F"/>
    <w:rsid w:val="003D7FD1"/>
    <w:rsid w:val="00416ACB"/>
    <w:rsid w:val="004470AA"/>
    <w:rsid w:val="004B4D7E"/>
    <w:rsid w:val="004C53C8"/>
    <w:rsid w:val="004E3DBD"/>
    <w:rsid w:val="004F0A8D"/>
    <w:rsid w:val="004F3DBA"/>
    <w:rsid w:val="00530DE1"/>
    <w:rsid w:val="0057325B"/>
    <w:rsid w:val="005F4EE0"/>
    <w:rsid w:val="00600858"/>
    <w:rsid w:val="00632566"/>
    <w:rsid w:val="00632FC3"/>
    <w:rsid w:val="006409E2"/>
    <w:rsid w:val="00672981"/>
    <w:rsid w:val="006A4118"/>
    <w:rsid w:val="006C06DA"/>
    <w:rsid w:val="006D16F7"/>
    <w:rsid w:val="007534ED"/>
    <w:rsid w:val="00772CFF"/>
    <w:rsid w:val="007941B5"/>
    <w:rsid w:val="007C7191"/>
    <w:rsid w:val="007E4CE0"/>
    <w:rsid w:val="007E6E95"/>
    <w:rsid w:val="00814B7C"/>
    <w:rsid w:val="008535D9"/>
    <w:rsid w:val="008756CA"/>
    <w:rsid w:val="008E4429"/>
    <w:rsid w:val="00904C2B"/>
    <w:rsid w:val="00905F5C"/>
    <w:rsid w:val="00921E9F"/>
    <w:rsid w:val="00922DCF"/>
    <w:rsid w:val="00923102"/>
    <w:rsid w:val="00932345"/>
    <w:rsid w:val="00941EC1"/>
    <w:rsid w:val="009420B2"/>
    <w:rsid w:val="0094661A"/>
    <w:rsid w:val="00951D06"/>
    <w:rsid w:val="00964AF2"/>
    <w:rsid w:val="00974D35"/>
    <w:rsid w:val="00981101"/>
    <w:rsid w:val="00990D85"/>
    <w:rsid w:val="009A6C34"/>
    <w:rsid w:val="009C74E1"/>
    <w:rsid w:val="00A04996"/>
    <w:rsid w:val="00A37F26"/>
    <w:rsid w:val="00A52548"/>
    <w:rsid w:val="00A543CE"/>
    <w:rsid w:val="00A60D81"/>
    <w:rsid w:val="00A64DF4"/>
    <w:rsid w:val="00A92CA4"/>
    <w:rsid w:val="00A94C07"/>
    <w:rsid w:val="00AB2099"/>
    <w:rsid w:val="00AB3BC8"/>
    <w:rsid w:val="00AD0725"/>
    <w:rsid w:val="00AE4267"/>
    <w:rsid w:val="00B40C44"/>
    <w:rsid w:val="00B5374B"/>
    <w:rsid w:val="00B600F5"/>
    <w:rsid w:val="00B80B01"/>
    <w:rsid w:val="00B8566C"/>
    <w:rsid w:val="00BE59A1"/>
    <w:rsid w:val="00C13F57"/>
    <w:rsid w:val="00C87E7C"/>
    <w:rsid w:val="00C90329"/>
    <w:rsid w:val="00C94909"/>
    <w:rsid w:val="00CC2F28"/>
    <w:rsid w:val="00CC3D83"/>
    <w:rsid w:val="00CE54C1"/>
    <w:rsid w:val="00CE75C1"/>
    <w:rsid w:val="00D10392"/>
    <w:rsid w:val="00D21CE9"/>
    <w:rsid w:val="00D35165"/>
    <w:rsid w:val="00D45062"/>
    <w:rsid w:val="00D6103C"/>
    <w:rsid w:val="00D6626B"/>
    <w:rsid w:val="00D80272"/>
    <w:rsid w:val="00DB741A"/>
    <w:rsid w:val="00DB7558"/>
    <w:rsid w:val="00DC5823"/>
    <w:rsid w:val="00DD40A4"/>
    <w:rsid w:val="00DE4381"/>
    <w:rsid w:val="00E116F6"/>
    <w:rsid w:val="00E537F1"/>
    <w:rsid w:val="00E741FD"/>
    <w:rsid w:val="00E75BA6"/>
    <w:rsid w:val="00E902C8"/>
    <w:rsid w:val="00EA4CD3"/>
    <w:rsid w:val="00EE0C32"/>
    <w:rsid w:val="00EE1393"/>
    <w:rsid w:val="00EF5C02"/>
    <w:rsid w:val="00F04B95"/>
    <w:rsid w:val="00F116A9"/>
    <w:rsid w:val="00F14B5F"/>
    <w:rsid w:val="00F31C1E"/>
    <w:rsid w:val="00F44BAE"/>
    <w:rsid w:val="00F57925"/>
    <w:rsid w:val="00F60A7F"/>
    <w:rsid w:val="00F80876"/>
    <w:rsid w:val="00F85975"/>
    <w:rsid w:val="00F87AAD"/>
    <w:rsid w:val="00FA61E8"/>
    <w:rsid w:val="00FA6409"/>
    <w:rsid w:val="00FB067C"/>
    <w:rsid w:val="00FB3EF2"/>
    <w:rsid w:val="00FC5D2E"/>
    <w:rsid w:val="00FC6964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1B9E08"/>
  <w15:docId w15:val="{B352F5A0-3923-42F8-8CCB-E265C634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9">
    <w:name w:val="Balloon Text"/>
    <w:basedOn w:val="a"/>
    <w:link w:val="aa"/>
    <w:rsid w:val="003B0B7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3B0B74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981101"/>
    <w:pPr>
      <w:ind w:left="720"/>
      <w:contextualSpacing/>
    </w:pPr>
  </w:style>
  <w:style w:type="character" w:customStyle="1" w:styleId="a6">
    <w:name w:val="หัวกระดาษ อักขระ"/>
    <w:basedOn w:val="a0"/>
    <w:link w:val="a5"/>
    <w:rsid w:val="00941EC1"/>
    <w:rPr>
      <w:sz w:val="24"/>
      <w:szCs w:val="28"/>
    </w:rPr>
  </w:style>
  <w:style w:type="table" w:styleId="ac">
    <w:name w:val="Table Grid"/>
    <w:basedOn w:val="a1"/>
    <w:rsid w:val="002C1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-\LOCALS~1\Temp\Rar$DI03.531\&#3627;&#3609;&#3633;&#3591;&#3626;&#3639;&#3629;&#3616;&#3634;&#3618;&#3651;&#3609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19CBC-5059-4647-B8FF-1AF2F9D85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หนังสือภายใน.dot</Template>
  <TotalTime>1545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IPD</dc:creator>
  <cp:lastModifiedBy>ญาณิศา ทิพย์มา</cp:lastModifiedBy>
  <cp:revision>10</cp:revision>
  <cp:lastPrinted>2024-07-17T17:21:00Z</cp:lastPrinted>
  <dcterms:created xsi:type="dcterms:W3CDTF">2023-12-08T07:43:00Z</dcterms:created>
  <dcterms:modified xsi:type="dcterms:W3CDTF">2024-07-17T17:22:00Z</dcterms:modified>
</cp:coreProperties>
</file>